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30E65" w14:textId="77777777" w:rsidR="00DA3B8D" w:rsidRDefault="00482E3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Częstochowa, </w:t>
      </w:r>
      <w:proofErr w:type="spellStart"/>
      <w:r>
        <w:rPr>
          <w:rFonts w:ascii="Calibri" w:hAnsi="Calibri"/>
          <w:sz w:val="22"/>
          <w:szCs w:val="22"/>
        </w:rPr>
        <w:t>dn</w:t>
      </w:r>
      <w:proofErr w:type="spellEnd"/>
      <w:r>
        <w:rPr>
          <w:rFonts w:ascii="Calibri" w:hAnsi="Calibri"/>
          <w:sz w:val="22"/>
          <w:szCs w:val="22"/>
        </w:rPr>
        <w:t>…………………………</w:t>
      </w:r>
      <w:proofErr w:type="gramStart"/>
      <w:r>
        <w:rPr>
          <w:rFonts w:ascii="Calibri" w:hAnsi="Calibri"/>
          <w:sz w:val="22"/>
          <w:szCs w:val="22"/>
        </w:rPr>
        <w:t>…….</w:t>
      </w:r>
      <w:proofErr w:type="gramEnd"/>
      <w:r>
        <w:rPr>
          <w:rFonts w:ascii="Calibri" w:hAnsi="Calibri"/>
          <w:sz w:val="22"/>
          <w:szCs w:val="22"/>
        </w:rPr>
        <w:t>.</w:t>
      </w:r>
    </w:p>
    <w:p w14:paraId="4A8C457B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02526537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2E01A72E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10774C09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4BACA1DA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(imię i nazwisko, adres zamieszkania)</w:t>
      </w:r>
    </w:p>
    <w:p w14:paraId="38CA04F5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PESEL……………………………….</w:t>
      </w:r>
    </w:p>
    <w:p w14:paraId="392CFFE6" w14:textId="77777777" w:rsidR="00DA3B8D" w:rsidRDefault="00482E34">
      <w:pPr>
        <w:spacing w:line="360" w:lineRule="auto"/>
        <w:ind w:firstLine="527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Centrum Usług Komunalnych w Częstochowie</w:t>
      </w:r>
    </w:p>
    <w:p w14:paraId="0E61ECAE" w14:textId="6A0DDD83" w:rsidR="00DA3B8D" w:rsidRDefault="00482E34">
      <w:pPr>
        <w:suppressAutoHyphens w:val="0"/>
        <w:spacing w:line="360" w:lineRule="auto"/>
        <w:ind w:firstLine="504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Al. Wolności 30</w:t>
      </w:r>
    </w:p>
    <w:p w14:paraId="5DC185AF" w14:textId="77777777" w:rsidR="00DA3B8D" w:rsidRDefault="00482E34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42-217 Częstochowa</w:t>
      </w:r>
    </w:p>
    <w:p w14:paraId="6432666F" w14:textId="77777777" w:rsidR="00DA3B8D" w:rsidRDefault="00DA3B8D">
      <w:pPr>
        <w:spacing w:line="360" w:lineRule="auto"/>
        <w:rPr>
          <w:rFonts w:ascii="Calibri" w:hAnsi="Calibri"/>
          <w:sz w:val="22"/>
          <w:szCs w:val="22"/>
        </w:rPr>
      </w:pPr>
    </w:p>
    <w:p w14:paraId="7C90A4AF" w14:textId="77777777" w:rsidR="00DA3B8D" w:rsidRDefault="00482E34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Oświadczenie</w:t>
      </w:r>
    </w:p>
    <w:p w14:paraId="540AD126" w14:textId="77777777" w:rsidR="00DA3B8D" w:rsidRDefault="00DA3B8D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3E067725" w14:textId="0C9692D6" w:rsidR="00DA3B8D" w:rsidRDefault="00482E34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Ja niżej podpisana/podpisany, oświadczam, że dochód z miesiąca poprzedzającego złożenie oświadczenia nie przekracza kwoty uprawniającej do świadczeń pieniężnych z pomocy społecznej, o której mowa</w:t>
      </w:r>
      <w:r>
        <w:rPr>
          <w:rFonts w:ascii="Calibri" w:hAnsi="Calibri"/>
          <w:sz w:val="22"/>
          <w:szCs w:val="22"/>
        </w:rPr>
        <w:br/>
        <w:t>w art. 8 ust. 1 ustawy z dnia 12 marca 2004r. o pomocy społecznej (</w:t>
      </w:r>
      <w:proofErr w:type="spellStart"/>
      <w:r>
        <w:rPr>
          <w:rFonts w:ascii="Calibri" w:hAnsi="Calibri"/>
          <w:sz w:val="22"/>
          <w:szCs w:val="22"/>
        </w:rPr>
        <w:t>t.j</w:t>
      </w:r>
      <w:proofErr w:type="spellEnd"/>
      <w:r>
        <w:rPr>
          <w:rFonts w:ascii="Calibri" w:hAnsi="Calibri"/>
          <w:sz w:val="22"/>
          <w:szCs w:val="22"/>
        </w:rPr>
        <w:t>. Dz. U. z 202</w:t>
      </w:r>
      <w:r w:rsidR="009E3C4A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 xml:space="preserve"> r. poz. </w:t>
      </w:r>
      <w:r w:rsidR="009E3C4A">
        <w:rPr>
          <w:rFonts w:ascii="Calibri" w:hAnsi="Calibri"/>
          <w:sz w:val="22"/>
          <w:szCs w:val="22"/>
        </w:rPr>
        <w:t>1283</w:t>
      </w:r>
      <w:r>
        <w:rPr>
          <w:rFonts w:ascii="Calibri" w:hAnsi="Calibri"/>
          <w:sz w:val="22"/>
          <w:szCs w:val="22"/>
        </w:rPr>
        <w:t xml:space="preserve">) </w:t>
      </w:r>
      <w:r>
        <w:rPr>
          <w:rFonts w:ascii="Calibri" w:hAnsi="Calibri"/>
          <w:sz w:val="22"/>
          <w:szCs w:val="22"/>
        </w:rPr>
        <w:br/>
        <w:t xml:space="preserve">i wynosi: </w:t>
      </w:r>
    </w:p>
    <w:p w14:paraId="1915A634" w14:textId="77777777" w:rsidR="00DA3B8D" w:rsidRDefault="00482E34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(zaznaczyć właściwy kwadrat znakiem </w:t>
      </w:r>
      <w:r w:rsidRPr="00B94FCF">
        <w:rPr>
          <w:rFonts w:ascii="Calibri" w:hAnsi="Calibri"/>
          <w:b/>
          <w:bCs/>
          <w:sz w:val="20"/>
          <w:szCs w:val="20"/>
        </w:rPr>
        <w:t>X</w:t>
      </w:r>
      <w:r>
        <w:rPr>
          <w:rFonts w:ascii="Calibri" w:hAnsi="Calibri"/>
          <w:sz w:val="20"/>
          <w:szCs w:val="20"/>
        </w:rPr>
        <w:t>)</w:t>
      </w:r>
    </w:p>
    <w:p w14:paraId="6E95D19C" w14:textId="77777777" w:rsidR="00DA3B8D" w:rsidRDefault="00DA3B8D">
      <w:pPr>
        <w:jc w:val="both"/>
        <w:rPr>
          <w:rFonts w:ascii="Calibri" w:hAnsi="Calibri"/>
          <w:sz w:val="22"/>
          <w:szCs w:val="22"/>
        </w:rPr>
      </w:pPr>
    </w:p>
    <w:p w14:paraId="04973AC5" w14:textId="77777777" w:rsidR="00DA3B8D" w:rsidRDefault="00482E34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482E34">
        <w:rPr>
          <w:rFonts w:ascii="Calibri" w:eastAsia="Liberation Serif" w:hAnsi="Calibri" w:cs="Liberation Serif"/>
          <w:sz w:val="32"/>
          <w:szCs w:val="32"/>
        </w:rPr>
        <w:t>□</w:t>
      </w:r>
      <w:r>
        <w:rPr>
          <w:rFonts w:ascii="Calibri" w:hAnsi="Calibri"/>
          <w:sz w:val="22"/>
          <w:szCs w:val="22"/>
        </w:rPr>
        <w:t>………………...zł dla osoby samotnie gospodarującej (dot. osoby samotnie zamieszkującej pod adresem wykazanym w deklaracji o wysokości opłaty za gospodarowanie odpadami komunalnymi);</w:t>
      </w:r>
    </w:p>
    <w:p w14:paraId="38B65D07" w14:textId="77777777" w:rsidR="00DA3B8D" w:rsidRDefault="00DA3B8D">
      <w:pPr>
        <w:jc w:val="both"/>
        <w:rPr>
          <w:rFonts w:ascii="Calibri" w:hAnsi="Calibri"/>
          <w:sz w:val="22"/>
          <w:szCs w:val="22"/>
        </w:rPr>
      </w:pPr>
    </w:p>
    <w:p w14:paraId="471B97A1" w14:textId="77777777" w:rsidR="00DA3B8D" w:rsidRDefault="00482E34">
      <w:pPr>
        <w:jc w:val="both"/>
        <w:rPr>
          <w:rFonts w:ascii="Calibri" w:hAnsi="Calibri"/>
          <w:sz w:val="22"/>
          <w:szCs w:val="22"/>
        </w:rPr>
      </w:pPr>
      <w:r w:rsidRPr="00482E34">
        <w:rPr>
          <w:rFonts w:ascii="Calibri" w:eastAsia="Liberation Serif" w:hAnsi="Calibri" w:cs="Liberation Serif"/>
          <w:sz w:val="32"/>
          <w:szCs w:val="32"/>
        </w:rPr>
        <w:t>□</w:t>
      </w:r>
      <w:r>
        <w:rPr>
          <w:rFonts w:ascii="Calibri" w:hAnsi="Calibri"/>
          <w:sz w:val="22"/>
          <w:szCs w:val="22"/>
        </w:rPr>
        <w:t xml:space="preserve">………………...zł na osobę w rodzinie. </w:t>
      </w:r>
    </w:p>
    <w:p w14:paraId="0894DD46" w14:textId="77777777" w:rsidR="00DA3B8D" w:rsidRDefault="00DA3B8D">
      <w:pPr>
        <w:jc w:val="both"/>
        <w:rPr>
          <w:rFonts w:ascii="Calibri" w:hAnsi="Calibri"/>
          <w:sz w:val="22"/>
          <w:szCs w:val="22"/>
        </w:rPr>
      </w:pPr>
    </w:p>
    <w:p w14:paraId="51F97B7A" w14:textId="298BFE46" w:rsidR="00DA3B8D" w:rsidRDefault="00482E34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 potwierdzenie powyższego dochodu dołączono: …………………………………………………………………………………….</w:t>
      </w:r>
    </w:p>
    <w:p w14:paraId="6B02E83C" w14:textId="77777777" w:rsidR="00DA3B8D" w:rsidRDefault="00482E34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9943BBB" w14:textId="77777777" w:rsidR="00DA3B8D" w:rsidRDefault="00DA3B8D">
      <w:pPr>
        <w:jc w:val="both"/>
        <w:rPr>
          <w:rFonts w:ascii="Calibri" w:hAnsi="Calibri"/>
          <w:sz w:val="22"/>
          <w:szCs w:val="22"/>
        </w:rPr>
      </w:pPr>
    </w:p>
    <w:p w14:paraId="06B7C934" w14:textId="77777777" w:rsidR="00482E34" w:rsidRDefault="00482E34">
      <w:pPr>
        <w:jc w:val="both"/>
        <w:rPr>
          <w:rFonts w:ascii="Calibri" w:hAnsi="Calibri"/>
          <w:sz w:val="20"/>
          <w:szCs w:val="20"/>
        </w:rPr>
      </w:pPr>
    </w:p>
    <w:p w14:paraId="76C47189" w14:textId="5498D888" w:rsidR="00DA3B8D" w:rsidRPr="00482E34" w:rsidRDefault="00482E34">
      <w:pPr>
        <w:jc w:val="both"/>
        <w:rPr>
          <w:rFonts w:ascii="Calibri" w:hAnsi="Calibri"/>
          <w:sz w:val="20"/>
          <w:szCs w:val="20"/>
        </w:rPr>
      </w:pPr>
      <w:r w:rsidRPr="00482E34">
        <w:rPr>
          <w:rFonts w:ascii="Calibri" w:hAnsi="Calibri"/>
          <w:sz w:val="20"/>
          <w:szCs w:val="20"/>
        </w:rPr>
        <w:t>Oświadczam, że o wszelkich zmianach mających wpływ na przyznanie prawa do częściowego zwolnienia</w:t>
      </w:r>
      <w:r w:rsidRPr="00482E34">
        <w:rPr>
          <w:rFonts w:ascii="Calibri" w:hAnsi="Calibri"/>
          <w:sz w:val="20"/>
          <w:szCs w:val="20"/>
        </w:rPr>
        <w:br/>
        <w:t>z opłaty za gospodarowanie odpadami komunalnymi, zobowiązuję się powiadomić Dyrektora Centrum Usług Komunalnych w Częstochowie, poprzez złożenie nowej deklaracji o wysokości opłaty za gospodarowanie odpadami komunalnymi, w terminie do 10 dnia miesiąca następującego po miesiącu,</w:t>
      </w:r>
      <w:r>
        <w:rPr>
          <w:rFonts w:ascii="Calibri" w:hAnsi="Calibri"/>
          <w:sz w:val="20"/>
          <w:szCs w:val="20"/>
        </w:rPr>
        <w:t xml:space="preserve"> </w:t>
      </w:r>
      <w:r w:rsidRPr="00482E34">
        <w:rPr>
          <w:rFonts w:ascii="Calibri" w:hAnsi="Calibri"/>
          <w:sz w:val="20"/>
          <w:szCs w:val="20"/>
        </w:rPr>
        <w:t>w którym nastąpiła zmiana danych.</w:t>
      </w:r>
    </w:p>
    <w:p w14:paraId="69449798" w14:textId="77777777" w:rsidR="00DA3B8D" w:rsidRDefault="00DA3B8D">
      <w:pPr>
        <w:jc w:val="right"/>
        <w:rPr>
          <w:rFonts w:ascii="Calibri" w:hAnsi="Calibri"/>
          <w:sz w:val="22"/>
          <w:szCs w:val="22"/>
        </w:rPr>
      </w:pPr>
    </w:p>
    <w:p w14:paraId="68FDFE4D" w14:textId="77777777" w:rsidR="00482E34" w:rsidRDefault="00482E34">
      <w:pPr>
        <w:jc w:val="right"/>
        <w:rPr>
          <w:rFonts w:ascii="Calibri" w:hAnsi="Calibri"/>
          <w:sz w:val="22"/>
          <w:szCs w:val="22"/>
        </w:rPr>
      </w:pPr>
    </w:p>
    <w:p w14:paraId="3516934B" w14:textId="77777777" w:rsidR="00DA3B8D" w:rsidRDefault="00DA3B8D">
      <w:pPr>
        <w:jc w:val="right"/>
        <w:rPr>
          <w:rFonts w:ascii="Calibri" w:hAnsi="Calibri"/>
          <w:sz w:val="22"/>
          <w:szCs w:val="22"/>
        </w:rPr>
      </w:pPr>
    </w:p>
    <w:p w14:paraId="3E1D7758" w14:textId="77777777" w:rsidR="00DA3B8D" w:rsidRDefault="00482E3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</w:t>
      </w:r>
    </w:p>
    <w:p w14:paraId="0B782F4F" w14:textId="77777777" w:rsidR="00DA3B8D" w:rsidRDefault="00482E34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(data, Imię i Nazwisko)</w:t>
      </w:r>
    </w:p>
    <w:p w14:paraId="1CBB8FFD" w14:textId="77777777" w:rsidR="00DA3B8D" w:rsidRDefault="00DA3B8D">
      <w:pPr>
        <w:jc w:val="center"/>
        <w:rPr>
          <w:rFonts w:ascii="Calibri" w:hAnsi="Calibri"/>
          <w:sz w:val="22"/>
          <w:szCs w:val="22"/>
        </w:rPr>
      </w:pPr>
    </w:p>
    <w:p w14:paraId="628FAFC7" w14:textId="77777777" w:rsidR="00DA3B8D" w:rsidRDefault="00DA3B8D">
      <w:pPr>
        <w:jc w:val="center"/>
        <w:rPr>
          <w:rFonts w:ascii="Calibri" w:hAnsi="Calibri"/>
          <w:sz w:val="22"/>
          <w:szCs w:val="22"/>
        </w:rPr>
      </w:pPr>
    </w:p>
    <w:p w14:paraId="3D576173" w14:textId="77777777" w:rsidR="00DA3B8D" w:rsidRDefault="00DA3B8D">
      <w:pPr>
        <w:jc w:val="both"/>
        <w:rPr>
          <w:rFonts w:ascii="Calibri" w:hAnsi="Calibri"/>
          <w:sz w:val="22"/>
          <w:szCs w:val="22"/>
        </w:rPr>
      </w:pPr>
    </w:p>
    <w:p w14:paraId="5C4251CA" w14:textId="7EC6F4A8" w:rsidR="00DA3B8D" w:rsidRPr="00482E34" w:rsidRDefault="00482E34">
      <w:pPr>
        <w:jc w:val="both"/>
        <w:rPr>
          <w:rFonts w:ascii="Calibri" w:hAnsi="Calibri"/>
          <w:sz w:val="20"/>
          <w:szCs w:val="20"/>
        </w:rPr>
      </w:pPr>
      <w:r w:rsidRPr="00482E34">
        <w:rPr>
          <w:rFonts w:ascii="Calibri" w:hAnsi="Calibri"/>
          <w:sz w:val="20"/>
          <w:szCs w:val="20"/>
        </w:rPr>
        <w:t>Zgodnie z rozporządzeniem Rady Ministrów z dnia 14 lipca 2021 r. w sprawie zweryfikowanych kryteriów dochodowych oraz kwot świadczeń pieniężnych z pomocy społecznej (Dz. U. z 202</w:t>
      </w:r>
      <w:r w:rsidR="009E3C4A">
        <w:rPr>
          <w:rFonts w:ascii="Calibri" w:hAnsi="Calibri"/>
          <w:sz w:val="20"/>
          <w:szCs w:val="20"/>
        </w:rPr>
        <w:t xml:space="preserve">4 </w:t>
      </w:r>
      <w:r w:rsidRPr="00482E34">
        <w:rPr>
          <w:rFonts w:ascii="Calibri" w:hAnsi="Calibri"/>
          <w:sz w:val="20"/>
          <w:szCs w:val="20"/>
        </w:rPr>
        <w:t xml:space="preserve">r. poz. </w:t>
      </w:r>
      <w:r w:rsidR="009E3C4A">
        <w:rPr>
          <w:rFonts w:ascii="Calibri" w:hAnsi="Calibri"/>
          <w:sz w:val="20"/>
          <w:szCs w:val="20"/>
        </w:rPr>
        <w:t>1044</w:t>
      </w:r>
      <w:r w:rsidRPr="00482E34">
        <w:rPr>
          <w:rFonts w:ascii="Calibri" w:hAnsi="Calibri"/>
          <w:sz w:val="20"/>
          <w:szCs w:val="20"/>
        </w:rPr>
        <w:t>) kryteria dochodowe wynoszą:</w:t>
      </w:r>
    </w:p>
    <w:p w14:paraId="7748AA7D" w14:textId="31A4DCA0" w:rsidR="00DA3B8D" w:rsidRPr="00482E34" w:rsidRDefault="00482E34">
      <w:pPr>
        <w:jc w:val="both"/>
        <w:rPr>
          <w:rFonts w:ascii="Calibri" w:hAnsi="Calibri"/>
          <w:sz w:val="20"/>
          <w:szCs w:val="20"/>
        </w:rPr>
      </w:pPr>
      <w:r w:rsidRPr="00482E34">
        <w:rPr>
          <w:rFonts w:ascii="Calibri" w:hAnsi="Calibri"/>
          <w:sz w:val="20"/>
          <w:szCs w:val="20"/>
        </w:rPr>
        <w:t xml:space="preserve">a) dla osoby samotnie gospodarującej </w:t>
      </w:r>
      <w:r w:rsidR="00B502CA">
        <w:rPr>
          <w:rFonts w:ascii="Calibri" w:hAnsi="Calibri"/>
          <w:sz w:val="20"/>
          <w:szCs w:val="20"/>
        </w:rPr>
        <w:t>1</w:t>
      </w:r>
      <w:r w:rsidR="009E3C4A">
        <w:rPr>
          <w:rFonts w:ascii="Calibri" w:hAnsi="Calibri"/>
          <w:sz w:val="20"/>
          <w:szCs w:val="20"/>
        </w:rPr>
        <w:t>0</w:t>
      </w:r>
      <w:r w:rsidR="00B502CA">
        <w:rPr>
          <w:rFonts w:ascii="Calibri" w:hAnsi="Calibri"/>
          <w:sz w:val="20"/>
          <w:szCs w:val="20"/>
        </w:rPr>
        <w:t>10</w:t>
      </w:r>
      <w:r w:rsidRPr="00482E34">
        <w:rPr>
          <w:rFonts w:ascii="Calibri" w:hAnsi="Calibri"/>
          <w:sz w:val="20"/>
          <w:szCs w:val="20"/>
        </w:rPr>
        <w:t>,00 zł,</w:t>
      </w:r>
    </w:p>
    <w:p w14:paraId="39C18422" w14:textId="57053776" w:rsidR="00DA3B8D" w:rsidRPr="00482E34" w:rsidRDefault="00482E34">
      <w:pPr>
        <w:jc w:val="both"/>
        <w:rPr>
          <w:rFonts w:ascii="Calibri" w:hAnsi="Calibri"/>
          <w:sz w:val="20"/>
          <w:szCs w:val="20"/>
        </w:rPr>
      </w:pPr>
      <w:r w:rsidRPr="00482E34">
        <w:rPr>
          <w:rFonts w:ascii="Calibri" w:hAnsi="Calibri"/>
          <w:sz w:val="20"/>
          <w:szCs w:val="20"/>
        </w:rPr>
        <w:t xml:space="preserve">b) dla osoby w rodzinie </w:t>
      </w:r>
      <w:r w:rsidR="00B502CA">
        <w:rPr>
          <w:rFonts w:ascii="Calibri" w:hAnsi="Calibri"/>
          <w:sz w:val="20"/>
          <w:szCs w:val="20"/>
        </w:rPr>
        <w:t>823</w:t>
      </w:r>
      <w:r w:rsidRPr="00482E34">
        <w:rPr>
          <w:rFonts w:ascii="Calibri" w:hAnsi="Calibri"/>
          <w:sz w:val="20"/>
          <w:szCs w:val="20"/>
        </w:rPr>
        <w:t>,00 zł.</w:t>
      </w:r>
    </w:p>
    <w:sectPr w:rsidR="00DA3B8D" w:rsidRPr="00482E34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E87"/>
    <w:rsid w:val="002C0375"/>
    <w:rsid w:val="00482E34"/>
    <w:rsid w:val="00563E87"/>
    <w:rsid w:val="00800974"/>
    <w:rsid w:val="009E3C4A"/>
    <w:rsid w:val="00A03A3C"/>
    <w:rsid w:val="00B502CA"/>
    <w:rsid w:val="00B94FCF"/>
    <w:rsid w:val="00DA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A6D18"/>
  <w15:docId w15:val="{D47910AA-6D8E-4F8B-B645-00FC09F7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%23Deklaracje\O&#346;WIADCZENIA%20CUK\2023\O&#347;wiadczenie%20o%20zwolnieniu%20z%20cz&#281;&#347;ci%20op&#322;aty%20ze%20wzgl&#281;du%20na%20doch&#243;d.2023%20od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Oświadczenie o zwolnieniu z części opłaty ze względu na dochód.2023 odt</Template>
  <TotalTime>2</TotalTime>
  <Pages>1</Pages>
  <Words>286</Words>
  <Characters>1717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IP. Peryga</dc:creator>
  <dc:description/>
  <cp:lastModifiedBy>Iwona IP. Peryga</cp:lastModifiedBy>
  <cp:revision>5</cp:revision>
  <cp:lastPrinted>2020-05-18T13:45:00Z</cp:lastPrinted>
  <dcterms:created xsi:type="dcterms:W3CDTF">2025-01-07T10:53:00Z</dcterms:created>
  <dcterms:modified xsi:type="dcterms:W3CDTF">2025-01-07T12:16:00Z</dcterms:modified>
  <dc:language>pl-PL</dc:language>
</cp:coreProperties>
</file>